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0EDDB" w14:textId="2683A9C1" w:rsidR="00D34EA4" w:rsidRDefault="00917903">
      <w:r>
        <w:rPr>
          <w:noProof/>
        </w:rPr>
        <w:drawing>
          <wp:anchor distT="0" distB="0" distL="114300" distR="114300" simplePos="0" relativeHeight="251679744" behindDoc="0" locked="0" layoutInCell="1" allowOverlap="1" wp14:anchorId="2164208E" wp14:editId="3E97D4A2">
            <wp:simplePos x="0" y="0"/>
            <wp:positionH relativeFrom="page">
              <wp:posOffset>488950</wp:posOffset>
            </wp:positionH>
            <wp:positionV relativeFrom="page">
              <wp:posOffset>2024275</wp:posOffset>
            </wp:positionV>
            <wp:extent cx="3938270" cy="2954655"/>
            <wp:effectExtent l="0" t="0" r="0" b="0"/>
            <wp:wrapThrough wrapText="bothSides">
              <wp:wrapPolygon edited="0">
                <wp:start x="0" y="0"/>
                <wp:lineTo x="0" y="21354"/>
                <wp:lineTo x="21454" y="21354"/>
                <wp:lineTo x="21454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 kids eat 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17077C" wp14:editId="2D7B78EA">
                <wp:simplePos x="0" y="0"/>
                <wp:positionH relativeFrom="page">
                  <wp:posOffset>4248150</wp:posOffset>
                </wp:positionH>
                <wp:positionV relativeFrom="page">
                  <wp:posOffset>5534025</wp:posOffset>
                </wp:positionV>
                <wp:extent cx="3408186" cy="2576195"/>
                <wp:effectExtent l="0" t="0" r="0" b="0"/>
                <wp:wrapThrough wrapText="bothSides">
                  <wp:wrapPolygon edited="0">
                    <wp:start x="402" y="106"/>
                    <wp:lineTo x="402" y="21403"/>
                    <wp:lineTo x="21169" y="21403"/>
                    <wp:lineTo x="21169" y="106"/>
                    <wp:lineTo x="402" y="106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186" cy="257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01E25" w14:textId="79517EAD" w:rsidR="00C875D9" w:rsidRPr="0033152C" w:rsidRDefault="00C875D9" w:rsidP="00C875D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80B606" w:themeColor="accent1"/>
                                <w:sz w:val="8"/>
                                <w:szCs w:val="8"/>
                              </w:rPr>
                            </w:pPr>
                            <w:r w:rsidRPr="00331FC6">
                              <w:rPr>
                                <w:rFonts w:asciiTheme="majorHAnsi" w:hAnsiTheme="majorHAnsi"/>
                                <w:b/>
                                <w:color w:val="80B606" w:themeColor="accent1"/>
                                <w:sz w:val="30"/>
                                <w:szCs w:val="30"/>
                              </w:rPr>
                              <w:t xml:space="preserve">Who can participate? </w:t>
                            </w:r>
                            <w:r w:rsidRPr="00331FC6">
                              <w:rPr>
                                <w:rFonts w:asciiTheme="majorHAnsi" w:hAnsiTheme="majorHAnsi"/>
                                <w:b/>
                                <w:color w:val="80B606" w:themeColor="accent1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317930B0" w14:textId="031959A3" w:rsidR="00C875D9" w:rsidRPr="00331FC6" w:rsidRDefault="00C875D9" w:rsidP="00C875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31FC6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Children ages </w:t>
                            </w:r>
                            <w:r w:rsidR="0033152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6</w:t>
                            </w:r>
                            <w:r w:rsidRPr="00331FC6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-12</w:t>
                            </w:r>
                          </w:p>
                          <w:p w14:paraId="6C02A586" w14:textId="2225488C" w:rsidR="00C875D9" w:rsidRPr="00331FC6" w:rsidRDefault="00C875D9" w:rsidP="00C875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31FC6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Current diagnosis of ARFID </w:t>
                            </w:r>
                          </w:p>
                          <w:p w14:paraId="3C519DF3" w14:textId="4695C9EA" w:rsidR="00C875D9" w:rsidRPr="00331FC6" w:rsidRDefault="00C875D9" w:rsidP="00C875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31FC6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Able to speak English</w:t>
                            </w:r>
                          </w:p>
                          <w:p w14:paraId="7B6FF324" w14:textId="68E4D684" w:rsidR="00133D2D" w:rsidRPr="00331FC6" w:rsidRDefault="00133D2D" w:rsidP="00C875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31FC6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Living with at least one parent</w:t>
                            </w:r>
                            <w:r w:rsidR="0033152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(the whole family will be enrolled for treatment)</w:t>
                            </w:r>
                          </w:p>
                          <w:p w14:paraId="7153C3FA" w14:textId="3F292706" w:rsidR="00133D2D" w:rsidRPr="00331FC6" w:rsidRDefault="00133D2D" w:rsidP="00C875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31FC6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Medically stable for outpatient treatment</w:t>
                            </w:r>
                          </w:p>
                          <w:p w14:paraId="28CADC56" w14:textId="3070F2E1" w:rsidR="00133D2D" w:rsidRPr="00331FC6" w:rsidRDefault="00133D2D" w:rsidP="00C875D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31FC6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Able to make a 6</w:t>
                            </w:r>
                            <w:r w:rsidR="000F434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-</w:t>
                            </w:r>
                            <w:r w:rsidRPr="00331FC6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month commitment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7077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34.5pt;margin-top:435.75pt;width:268.35pt;height:202.8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" filled="f" stroked="f">
                <v:textbox>
                  <w:txbxContent>
                    <w:p w14:paraId="76A01E25" w14:textId="79517EAD" w:rsidR="00C875D9" w:rsidRPr="0033152C" w:rsidRDefault="00C875D9" w:rsidP="00C875D9">
                      <w:pPr>
                        <w:jc w:val="center"/>
                        <w:rPr>
                          <w:rFonts w:asciiTheme="majorHAnsi" w:hAnsiTheme="majorHAnsi"/>
                          <w:b/>
                          <w:color w:val="80B606" w:themeColor="accent1"/>
                          <w:sz w:val="8"/>
                          <w:szCs w:val="8"/>
                        </w:rPr>
                      </w:pPr>
                      <w:r w:rsidRPr="00331FC6">
                        <w:rPr>
                          <w:rFonts w:asciiTheme="majorHAnsi" w:hAnsiTheme="majorHAnsi"/>
                          <w:b/>
                          <w:color w:val="80B606" w:themeColor="accent1"/>
                          <w:sz w:val="30"/>
                          <w:szCs w:val="30"/>
                        </w:rPr>
                        <w:t xml:space="preserve">Who can participate? </w:t>
                      </w:r>
                      <w:r w:rsidRPr="00331FC6">
                        <w:rPr>
                          <w:rFonts w:asciiTheme="majorHAnsi" w:hAnsiTheme="majorHAnsi"/>
                          <w:b/>
                          <w:color w:val="80B606" w:themeColor="accent1"/>
                          <w:sz w:val="30"/>
                          <w:szCs w:val="30"/>
                        </w:rPr>
                        <w:br/>
                      </w:r>
                    </w:p>
                    <w:p w14:paraId="317930B0" w14:textId="031959A3" w:rsidR="00C875D9" w:rsidRPr="00331FC6" w:rsidRDefault="00C875D9" w:rsidP="00C875D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31FC6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Children ages </w:t>
                      </w:r>
                      <w:r w:rsidR="0033152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6</w:t>
                      </w:r>
                      <w:r w:rsidRPr="00331FC6">
                        <w:rPr>
                          <w:rFonts w:asciiTheme="majorHAnsi" w:hAnsiTheme="majorHAnsi"/>
                          <w:sz w:val="28"/>
                          <w:szCs w:val="28"/>
                        </w:rPr>
                        <w:t>-12</w:t>
                      </w:r>
                    </w:p>
                    <w:p w14:paraId="6C02A586" w14:textId="2225488C" w:rsidR="00C875D9" w:rsidRPr="00331FC6" w:rsidRDefault="00C875D9" w:rsidP="00C875D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31FC6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Current diagnosis of ARFID </w:t>
                      </w:r>
                    </w:p>
                    <w:p w14:paraId="3C519DF3" w14:textId="4695C9EA" w:rsidR="00C875D9" w:rsidRPr="00331FC6" w:rsidRDefault="00C875D9" w:rsidP="00C875D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31FC6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Able to speak English</w:t>
                      </w:r>
                    </w:p>
                    <w:p w14:paraId="7B6FF324" w14:textId="68E4D684" w:rsidR="00133D2D" w:rsidRPr="00331FC6" w:rsidRDefault="00133D2D" w:rsidP="00C875D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31FC6">
                        <w:rPr>
                          <w:rFonts w:asciiTheme="majorHAnsi" w:hAnsiTheme="majorHAnsi"/>
                          <w:sz w:val="28"/>
                          <w:szCs w:val="28"/>
                        </w:rPr>
                        <w:t>Living with at least one parent</w:t>
                      </w:r>
                      <w:r w:rsidR="0033152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(the whole family will be enrolled for treatment)</w:t>
                      </w:r>
                    </w:p>
                    <w:p w14:paraId="7153C3FA" w14:textId="3F292706" w:rsidR="00133D2D" w:rsidRPr="00331FC6" w:rsidRDefault="00133D2D" w:rsidP="00C875D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31FC6">
                        <w:rPr>
                          <w:rFonts w:asciiTheme="majorHAnsi" w:hAnsiTheme="majorHAnsi"/>
                          <w:sz w:val="28"/>
                          <w:szCs w:val="28"/>
                        </w:rPr>
                        <w:t>Medically stable for outpatient treatment</w:t>
                      </w:r>
                    </w:p>
                    <w:p w14:paraId="28CADC56" w14:textId="3070F2E1" w:rsidR="00133D2D" w:rsidRPr="00331FC6" w:rsidRDefault="00133D2D" w:rsidP="00C875D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31FC6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Able to make a 6</w:t>
                      </w:r>
                      <w:r w:rsidR="000F434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-</w:t>
                      </w:r>
                      <w:r w:rsidRPr="00331FC6">
                        <w:rPr>
                          <w:rFonts w:asciiTheme="majorHAnsi" w:hAnsiTheme="majorHAnsi"/>
                          <w:sz w:val="28"/>
                          <w:szCs w:val="28"/>
                        </w:rPr>
                        <w:t>month commitment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EC1CE83" wp14:editId="620C3A9A">
                <wp:simplePos x="0" y="0"/>
                <wp:positionH relativeFrom="page">
                  <wp:posOffset>4029075</wp:posOffset>
                </wp:positionH>
                <wp:positionV relativeFrom="page">
                  <wp:posOffset>1981200</wp:posOffset>
                </wp:positionV>
                <wp:extent cx="3695700" cy="4343400"/>
                <wp:effectExtent l="0" t="0" r="0" b="0"/>
                <wp:wrapThrough wrapText="bothSides">
                  <wp:wrapPolygon edited="0">
                    <wp:start x="371" y="63"/>
                    <wp:lineTo x="371" y="21474"/>
                    <wp:lineTo x="20784" y="21474"/>
                    <wp:lineTo x="20784" y="20400"/>
                    <wp:lineTo x="21526" y="19895"/>
                    <wp:lineTo x="21526" y="17558"/>
                    <wp:lineTo x="20784" y="17368"/>
                    <wp:lineTo x="20784" y="63"/>
                    <wp:lineTo x="371" y="63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5700" cy="4343400"/>
                          <a:chOff x="0" y="0"/>
                          <a:chExt cx="3429000" cy="46101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33655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533400" y="45720"/>
                            <a:ext cx="274066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50BA1554" w14:textId="6FB9D4B7" w:rsidR="00C875D9" w:rsidRPr="00331FC6" w:rsidRDefault="00C875D9">
                              <w:pPr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</w:pPr>
                              <w:r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Children ages </w:t>
                              </w:r>
                              <w:r w:rsidR="00133D2D"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 to 12 with a diagnosis of Avoidant Restrictive Food Intake Disorder (ARFID) and their families are invited to participate in a Family</w:t>
                              </w:r>
                              <w:r w:rsid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-</w:t>
                              </w:r>
                              <w:r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Based Treatment </w:t>
                              </w:r>
                              <w:r w:rsid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(FBT) vs. a manualized</w:t>
                              </w:r>
                              <w:r w:rsidR="00331FC6"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 Non-Specific Care </w:t>
                              </w:r>
                              <w:r w:rsid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(NSC) </w:t>
                              </w:r>
                              <w:r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research study through the Stanford Department of Psychiatry &amp; Behavioral Sciences. </w:t>
                              </w:r>
                            </w:p>
                            <w:p w14:paraId="1CC768C0" w14:textId="77777777" w:rsidR="00C875D9" w:rsidRPr="00331FC6" w:rsidRDefault="00C875D9">
                              <w:pPr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</w:pPr>
                            </w:p>
                            <w:p w14:paraId="2E534161" w14:textId="436FD664" w:rsidR="00C875D9" w:rsidRPr="00331FC6" w:rsidRDefault="003E29B9">
                              <w:pPr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</w:pPr>
                              <w:r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The study consists of </w:t>
                              </w:r>
                              <w:r w:rsidR="00223A0A"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14</w:t>
                              </w:r>
                              <w:r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 one</w:t>
                              </w:r>
                              <w:r w:rsidR="00C875D9"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-hour sessions </w:t>
                              </w:r>
                              <w:r w:rsid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in either treatment arm</w:t>
                              </w:r>
                              <w:r w:rsidR="00331FC6"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along </w:t>
                              </w:r>
                              <w:r w:rsidR="00331FC6"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 with </w:t>
                              </w:r>
                              <w:r w:rsid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required </w:t>
                              </w:r>
                              <w:r w:rsidR="00331FC6"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medical management </w:t>
                              </w:r>
                              <w:r w:rsidR="00C875D9"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over the course of </w:t>
                              </w:r>
                              <w:r w:rsidR="00331FC6"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C875D9"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 xml:space="preserve"> months. Treatment will be provided by doctoral-level, highly skilled therapists. </w:t>
                              </w:r>
                              <w:r w:rsidR="00C875D9" w:rsidRPr="00331FC6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533400" y="294005"/>
                            <a:ext cx="274066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533400" y="541655"/>
                            <a:ext cx="274066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533400" y="789940"/>
                            <a:ext cx="274066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533400" y="1038225"/>
                            <a:ext cx="274066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533400" y="1285875"/>
                            <a:ext cx="274066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533400" y="1534160"/>
                            <a:ext cx="274066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533400" y="1781810"/>
                            <a:ext cx="274066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533400" y="2030095"/>
                            <a:ext cx="274066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533400" y="2278380"/>
                            <a:ext cx="274066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533400" y="2526030"/>
                            <a:ext cx="274066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533400" y="2774315"/>
                            <a:ext cx="274066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545465" y="3022600"/>
                            <a:ext cx="272859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545465" y="3270250"/>
                            <a:ext cx="272859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545465" y="3518535"/>
                            <a:ext cx="272859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545465" y="3765708"/>
                            <a:ext cx="2883535" cy="47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C1CE83" id="Group 27" o:spid="_x0000_s1027" style="position:absolute;margin-left:317.25pt;margin-top:156pt;width:291pt;height:342pt;z-index:251674624;mso-position-horizontal-relative:page;mso-position-vertical-relative:page;mso-width-relative:margin;mso-height-relative:margin" coordsize="34290,46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">
                <v:shape id="Text Box 4" o:spid="_x0000_s1028" type="#_x0000_t202" style="position:absolute;width:33655;height:461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" filled="f" stroked="f"/>
                <v:shape id="Text Box 1" o:spid="_x0000_s1029" type="#_x0000_t202" style="position:absolute;left:5334;top:457;width:27406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" filled="f" stroked="f">
                  <v:textbox style="mso-next-textbox:#Text Box 6" inset="0,0,0,0">
                    <w:txbxContent>
                      <w:p w14:paraId="50BA1554" w14:textId="6FB9D4B7" w:rsidR="00C875D9" w:rsidRPr="00331FC6" w:rsidRDefault="00C875D9">
                        <w:pPr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</w:pPr>
                        <w:r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Children ages </w:t>
                        </w:r>
                        <w:r w:rsidR="00133D2D"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6</w:t>
                        </w:r>
                        <w:r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 to 12 with a diagnosis of Avoidant Restrictive Food Intake Disorder (ARFID) and their families are invited to participate in a Family</w:t>
                        </w:r>
                        <w:r w:rsid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-</w:t>
                        </w:r>
                        <w:r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Based Treatment </w:t>
                        </w:r>
                        <w:r w:rsid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(FBT) vs. a manualized</w:t>
                        </w:r>
                        <w:r w:rsidR="00331FC6"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 Non-Specific Care </w:t>
                        </w:r>
                        <w:r w:rsid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(NSC) </w:t>
                        </w:r>
                        <w:r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research study through the Stanford Department of Psychiatry &amp; Behavioral Sciences. </w:t>
                        </w:r>
                      </w:p>
                      <w:p w14:paraId="1CC768C0" w14:textId="77777777" w:rsidR="00C875D9" w:rsidRPr="00331FC6" w:rsidRDefault="00C875D9">
                        <w:pPr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</w:pPr>
                      </w:p>
                      <w:p w14:paraId="2E534161" w14:textId="436FD664" w:rsidR="00C875D9" w:rsidRPr="00331FC6" w:rsidRDefault="003E29B9">
                        <w:pPr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</w:pPr>
                        <w:r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The study consists of </w:t>
                        </w:r>
                        <w:r w:rsidR="00223A0A"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14</w:t>
                        </w:r>
                        <w:r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 one</w:t>
                        </w:r>
                        <w:r w:rsidR="00C875D9"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-hour sessions </w:t>
                        </w:r>
                        <w:r w:rsid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in either treatment arm</w:t>
                        </w:r>
                        <w:r w:rsidR="00331FC6"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 </w:t>
                        </w:r>
                        <w:r w:rsid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along </w:t>
                        </w:r>
                        <w:r w:rsidR="00331FC6"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 with </w:t>
                        </w:r>
                        <w:r w:rsid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required </w:t>
                        </w:r>
                        <w:r w:rsidR="00331FC6"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medical management </w:t>
                        </w:r>
                        <w:r w:rsidR="00C875D9"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over the course of </w:t>
                        </w:r>
                        <w:r w:rsidR="00331FC6"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>4</w:t>
                        </w:r>
                        <w:r w:rsidR="00C875D9"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t xml:space="preserve"> months. Treatment will be provided by doctoral-level, highly skilled therapists. </w:t>
                        </w:r>
                        <w:r w:rsidR="00C875D9" w:rsidRPr="00331FC6">
                          <w:rPr>
                            <w:rFonts w:asciiTheme="majorHAnsi" w:hAnsiTheme="majorHAnsi"/>
                            <w:sz w:val="28"/>
                            <w:szCs w:val="28"/>
                          </w:rPr>
                          <w:br/>
                        </w:r>
                      </w:p>
                    </w:txbxContent>
                  </v:textbox>
                </v:shape>
                <v:shape id="Text Box 6" o:spid="_x0000_s1030" type="#_x0000_t202" style="position:absolute;left:5334;top:2940;width:27406;height:2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style="mso-next-textbox:#Text Box 7" inset="0,0,0,0">
                    <w:txbxContent/>
                  </v:textbox>
                </v:shape>
                <v:shape id="Text Box 7" o:spid="_x0000_s1031" type="#_x0000_t202" style="position:absolute;left:5334;top:5416;width:27406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style="mso-next-textbox:#Text Box 8" inset="0,0,0,0">
                    <w:txbxContent/>
                  </v:textbox>
                </v:shape>
                <v:shape id="Text Box 8" o:spid="_x0000_s1032" type="#_x0000_t202" style="position:absolute;left:5334;top:7899;width:27406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style="mso-next-textbox:#Text Box 9" inset="0,0,0,0">
                    <w:txbxContent/>
                  </v:textbox>
                </v:shape>
                <v:shape id="Text Box 9" o:spid="_x0000_s1033" type="#_x0000_t202" style="position:absolute;left:5334;top:10382;width:27406;height:2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" filled="f" stroked="f">
                  <v:textbox style="mso-next-textbox:#Text Box 11" inset="0,0,0,0">
                    <w:txbxContent/>
                  </v:textbox>
                </v:shape>
                <v:shape id="Text Box 11" o:spid="_x0000_s1034" type="#_x0000_t202" style="position:absolute;left:5334;top:12858;width:27406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" filled="f" stroked="f">
                  <v:textbox style="mso-next-textbox:#Text Box 12" inset="0,0,0,0">
                    <w:txbxContent/>
                  </v:textbox>
                </v:shape>
                <v:shape id="Text Box 12" o:spid="_x0000_s1035" type="#_x0000_t202" style="position:absolute;left:5334;top:15341;width:27406;height:2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" filled="f" stroked="f">
                  <v:textbox style="mso-next-textbox:#Text Box 13" inset="0,0,0,0">
                    <w:txbxContent/>
                  </v:textbox>
                </v:shape>
                <v:shape id="Text Box 13" o:spid="_x0000_s1036" type="#_x0000_t202" style="position:absolute;left:5334;top:17818;width:27406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S9GyQAAAOAAAAAPAAAAZHJzL2Rvd25yZXYueG1sRI9Na8JA&#13;&#10;EIbvBf/DMkJvdWML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14kvRskAAADg&#13;&#10;AAAADwAAAAAAAAAAAAAAAAAHAgAAZHJzL2Rvd25yZXYueG1sUEsFBgAAAAADAAMAtwAAAP0CAAAA&#13;&#10;AA==&#13;&#10;" filled="f" stroked="f">
                  <v:textbox style="mso-next-textbox:#Text Box 15" inset="0,0,0,0">
                    <w:txbxContent/>
                  </v:textbox>
                </v:shape>
                <v:shape id="Text Box 15" o:spid="_x0000_s1037" type="#_x0000_t202" style="position:absolute;left:5334;top:20300;width:27406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style="mso-next-textbox:#Text Box 20" inset="0,0,0,0">
                    <w:txbxContent/>
                  </v:textbox>
                </v:shape>
                <v:shape id="Text Box 20" o:spid="_x0000_s1038" type="#_x0000_t202" style="position:absolute;left:5334;top:22783;width:27406;height:2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" filled="f" stroked="f">
                  <v:textbox style="mso-next-textbox:#Text Box 21" inset="0,0,0,0">
                    <w:txbxContent/>
                  </v:textbox>
                </v:shape>
                <v:shape id="Text Box 21" o:spid="_x0000_s1039" type="#_x0000_t202" style="position:absolute;left:5334;top:25260;width:27406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" filled="f" stroked="f">
                  <v:textbox style="mso-next-textbox:#Text Box 22" inset="0,0,0,0">
                    <w:txbxContent/>
                  </v:textbox>
                </v:shape>
                <v:shape id="Text Box 22" o:spid="_x0000_s1040" type="#_x0000_t202" style="position:absolute;left:5334;top:27743;width:27406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" filled="f" stroked="f">
                  <v:textbox style="mso-next-textbox:#Text Box 23" inset="0,0,0,0">
                    <w:txbxContent/>
                  </v:textbox>
                </v:shape>
                <v:shape id="Text Box 23" o:spid="_x0000_s1041" type="#_x0000_t202" style="position:absolute;left:5454;top:30226;width:27286;height:2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style="mso-next-textbox:#Text Box 24" inset="0,0,0,0">
                    <w:txbxContent/>
                  </v:textbox>
                </v:shape>
                <v:shape id="Text Box 24" o:spid="_x0000_s1042" type="#_x0000_t202" style="position:absolute;left:5454;top:32702;width:27286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H2PyAAAAOAAAAAPAAAAZHJzL2Rvd25yZXYueG1sRI9Ba8JA&#13;&#10;FITvBf/D8oTe6kYp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CWDH2PyAAAAOAA&#13;&#10;AAAPAAAAAAAAAAAAAAAAAAcCAABkcnMvZG93bnJldi54bWxQSwUGAAAAAAMAAwC3AAAA/AIAAAAA&#13;&#10;" filled="f" stroked="f">
                  <v:textbox style="mso-next-textbox:#Text Box 25" inset="0,0,0,0">
                    <w:txbxContent/>
                  </v:textbox>
                </v:shape>
                <v:shape id="Text Box 25" o:spid="_x0000_s1043" type="#_x0000_t202" style="position:absolute;left:5454;top:35185;width:27286;height:2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gU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D5QNgUyAAAAOAA&#13;&#10;AAAPAAAAAAAAAAAAAAAAAAcCAABkcnMvZG93bnJldi54bWxQSwUGAAAAAAMAAwC3AAAA/AIAAAAA&#13;&#10;" filled="f" stroked="f">
                  <v:textbox style="mso-next-textbox:#Text Box 26" inset="0,0,0,0">
                    <w:txbxContent/>
                  </v:textbox>
                </v:shape>
                <v:shape id="Text Box 26" o:spid="_x0000_s1044" type="#_x0000_t202" style="position:absolute;left:5454;top:37657;width:28836;height:47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&#13;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599CF1B" wp14:editId="69A20BD6">
            <wp:simplePos x="0" y="0"/>
            <wp:positionH relativeFrom="page">
              <wp:posOffset>1562100</wp:posOffset>
            </wp:positionH>
            <wp:positionV relativeFrom="page">
              <wp:posOffset>5109210</wp:posOffset>
            </wp:positionV>
            <wp:extent cx="2858770" cy="1904365"/>
            <wp:effectExtent l="0" t="0" r="11430" b="635"/>
            <wp:wrapThrough wrapText="bothSides">
              <wp:wrapPolygon edited="0">
                <wp:start x="0" y="0"/>
                <wp:lineTo x="0" y="21319"/>
                <wp:lineTo x="21494" y="21319"/>
                <wp:lineTo x="21494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-eat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52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75B1CA" wp14:editId="0F539E66">
                <wp:simplePos x="0" y="0"/>
                <wp:positionH relativeFrom="page">
                  <wp:posOffset>1242841</wp:posOffset>
                </wp:positionH>
                <wp:positionV relativeFrom="page">
                  <wp:posOffset>7651895</wp:posOffset>
                </wp:positionV>
                <wp:extent cx="5181600" cy="1585835"/>
                <wp:effectExtent l="0" t="0" r="0" b="1905"/>
                <wp:wrapThrough wrapText="bothSides">
                  <wp:wrapPolygon edited="0">
                    <wp:start x="0" y="0"/>
                    <wp:lineTo x="0" y="21453"/>
                    <wp:lineTo x="21547" y="21453"/>
                    <wp:lineTo x="21547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58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29C00" w14:textId="05B580ED" w:rsidR="00C875D9" w:rsidRPr="0033152C" w:rsidRDefault="00C875D9" w:rsidP="00816385">
                            <w:pPr>
                              <w:pStyle w:val="Heading1"/>
                              <w:rPr>
                                <w:color w:val="000000" w:themeColor="text1"/>
                                <w:sz w:val="39"/>
                                <w:szCs w:val="39"/>
                              </w:rPr>
                            </w:pPr>
                            <w:r w:rsidRPr="0033152C">
                              <w:rPr>
                                <w:rFonts w:asciiTheme="minorHAnsi" w:hAnsiTheme="minorHAnsi"/>
                                <w:b/>
                                <w:sz w:val="39"/>
                                <w:szCs w:val="39"/>
                              </w:rPr>
                              <w:t>To sign up:</w:t>
                            </w:r>
                            <w:r w:rsidRPr="0033152C">
                              <w:rPr>
                                <w:b/>
                                <w:sz w:val="39"/>
                                <w:szCs w:val="39"/>
                              </w:rPr>
                              <w:br/>
                            </w:r>
                            <w:r w:rsidRPr="0033152C">
                              <w:rPr>
                                <w:color w:val="000000" w:themeColor="text1"/>
                                <w:sz w:val="39"/>
                                <w:szCs w:val="39"/>
                              </w:rPr>
                              <w:t>Email</w:t>
                            </w:r>
                            <w:r w:rsidR="000F434C">
                              <w:rPr>
                                <w:color w:val="000000" w:themeColor="text1"/>
                                <w:sz w:val="39"/>
                                <w:szCs w:val="39"/>
                              </w:rPr>
                              <w:t xml:space="preserve"> Eliza</w:t>
                            </w:r>
                            <w:r w:rsidRPr="0033152C">
                              <w:rPr>
                                <w:color w:val="000000" w:themeColor="text1"/>
                                <w:sz w:val="39"/>
                                <w:szCs w:val="39"/>
                              </w:rPr>
                              <w:t xml:space="preserve"> at</w:t>
                            </w:r>
                            <w:r w:rsidRPr="0033152C">
                              <w:rPr>
                                <w:sz w:val="39"/>
                                <w:szCs w:val="39"/>
                              </w:rPr>
                              <w:t xml:space="preserve"> </w:t>
                            </w:r>
                            <w:r w:rsidR="000F434C">
                              <w:rPr>
                                <w:sz w:val="39"/>
                                <w:szCs w:val="39"/>
                              </w:rPr>
                              <w:t>arfidstudy</w:t>
                            </w:r>
                            <w:r w:rsidR="001634B7" w:rsidRPr="0033152C">
                              <w:rPr>
                                <w:sz w:val="39"/>
                                <w:szCs w:val="39"/>
                              </w:rPr>
                              <w:t>@stanford.edu</w:t>
                            </w:r>
                            <w:r w:rsidRPr="0033152C">
                              <w:rPr>
                                <w:sz w:val="39"/>
                                <w:szCs w:val="39"/>
                              </w:rPr>
                              <w:br/>
                            </w:r>
                            <w:r w:rsidRPr="0033152C">
                              <w:rPr>
                                <w:color w:val="000000" w:themeColor="text1"/>
                                <w:sz w:val="39"/>
                                <w:szCs w:val="39"/>
                              </w:rPr>
                              <w:t>Or call 650-723-</w:t>
                            </w:r>
                            <w:r w:rsidR="000F434C">
                              <w:rPr>
                                <w:color w:val="000000" w:themeColor="text1"/>
                                <w:sz w:val="39"/>
                                <w:szCs w:val="39"/>
                              </w:rPr>
                              <w:t>5521</w:t>
                            </w:r>
                          </w:p>
                          <w:p w14:paraId="3A37A2FD" w14:textId="77777777" w:rsidR="00C875D9" w:rsidRPr="005A7229" w:rsidRDefault="00C875D9" w:rsidP="00816385">
                            <w:pPr>
                              <w:pStyle w:val="Heading1"/>
                              <w:rPr>
                                <w:rFonts w:ascii="Bookman Old Style" w:hAnsi="Bookman Old Style"/>
                                <w:sz w:val="40"/>
                                <w:szCs w:val="40"/>
                              </w:rPr>
                            </w:pPr>
                          </w:p>
                          <w:p w14:paraId="03748879" w14:textId="77777777" w:rsidR="00C875D9" w:rsidRDefault="00C875D9" w:rsidP="00816385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5B1CA" id="Text Box 10" o:spid="_x0000_s1045" type="#_x0000_t202" style="position:absolute;margin-left:97.85pt;margin-top:602.5pt;width:408pt;height:124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" filled="f" stroked="f">
                <v:textbox inset="0,0,0,0">
                  <w:txbxContent>
                    <w:p w14:paraId="56529C00" w14:textId="05B580ED" w:rsidR="00C875D9" w:rsidRPr="0033152C" w:rsidRDefault="00C875D9" w:rsidP="00816385">
                      <w:pPr>
                        <w:pStyle w:val="Heading1"/>
                        <w:rPr>
                          <w:color w:val="000000" w:themeColor="text1"/>
                          <w:sz w:val="39"/>
                          <w:szCs w:val="39"/>
                        </w:rPr>
                      </w:pPr>
                      <w:r w:rsidRPr="0033152C">
                        <w:rPr>
                          <w:rFonts w:asciiTheme="minorHAnsi" w:hAnsiTheme="minorHAnsi"/>
                          <w:b/>
                          <w:sz w:val="39"/>
                          <w:szCs w:val="39"/>
                        </w:rPr>
                        <w:t>To sign up:</w:t>
                      </w:r>
                      <w:r w:rsidRPr="0033152C">
                        <w:rPr>
                          <w:b/>
                          <w:sz w:val="39"/>
                          <w:szCs w:val="39"/>
                        </w:rPr>
                        <w:br/>
                      </w:r>
                      <w:r w:rsidRPr="0033152C">
                        <w:rPr>
                          <w:color w:val="000000" w:themeColor="text1"/>
                          <w:sz w:val="39"/>
                          <w:szCs w:val="39"/>
                        </w:rPr>
                        <w:t>Email</w:t>
                      </w:r>
                      <w:r w:rsidR="000F434C">
                        <w:rPr>
                          <w:color w:val="000000" w:themeColor="text1"/>
                          <w:sz w:val="39"/>
                          <w:szCs w:val="39"/>
                        </w:rPr>
                        <w:t xml:space="preserve"> Eliza</w:t>
                      </w:r>
                      <w:r w:rsidRPr="0033152C">
                        <w:rPr>
                          <w:color w:val="000000" w:themeColor="text1"/>
                          <w:sz w:val="39"/>
                          <w:szCs w:val="39"/>
                        </w:rPr>
                        <w:t xml:space="preserve"> at</w:t>
                      </w:r>
                      <w:r w:rsidRPr="0033152C">
                        <w:rPr>
                          <w:sz w:val="39"/>
                          <w:szCs w:val="39"/>
                        </w:rPr>
                        <w:t xml:space="preserve"> </w:t>
                      </w:r>
                      <w:r w:rsidR="000F434C">
                        <w:rPr>
                          <w:sz w:val="39"/>
                          <w:szCs w:val="39"/>
                        </w:rPr>
                        <w:t>arfidstudy</w:t>
                      </w:r>
                      <w:r w:rsidR="001634B7" w:rsidRPr="0033152C">
                        <w:rPr>
                          <w:sz w:val="39"/>
                          <w:szCs w:val="39"/>
                        </w:rPr>
                        <w:t>@stanford.edu</w:t>
                      </w:r>
                      <w:r w:rsidRPr="0033152C">
                        <w:rPr>
                          <w:sz w:val="39"/>
                          <w:szCs w:val="39"/>
                        </w:rPr>
                        <w:br/>
                      </w:r>
                      <w:r w:rsidRPr="0033152C">
                        <w:rPr>
                          <w:color w:val="000000" w:themeColor="text1"/>
                          <w:sz w:val="39"/>
                          <w:szCs w:val="39"/>
                        </w:rPr>
                        <w:t>Or call 650-723-</w:t>
                      </w:r>
                      <w:r w:rsidR="000F434C">
                        <w:rPr>
                          <w:color w:val="000000" w:themeColor="text1"/>
                          <w:sz w:val="39"/>
                          <w:szCs w:val="39"/>
                        </w:rPr>
                        <w:t>5521</w:t>
                      </w:r>
                    </w:p>
                    <w:p w14:paraId="3A37A2FD" w14:textId="77777777" w:rsidR="00C875D9" w:rsidRPr="005A7229" w:rsidRDefault="00C875D9" w:rsidP="00816385">
                      <w:pPr>
                        <w:pStyle w:val="Heading1"/>
                        <w:rPr>
                          <w:rFonts w:ascii="Bookman Old Style" w:hAnsi="Bookman Old Style"/>
                          <w:sz w:val="40"/>
                          <w:szCs w:val="40"/>
                        </w:rPr>
                      </w:pPr>
                    </w:p>
                    <w:p w14:paraId="03748879" w14:textId="77777777" w:rsidR="00C875D9" w:rsidRDefault="00C875D9" w:rsidP="00816385">
                      <w:pPr>
                        <w:pStyle w:val="Heading1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857D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C8B96E" wp14:editId="6645FE02">
                <wp:simplePos x="0" y="0"/>
                <wp:positionH relativeFrom="page">
                  <wp:posOffset>510951</wp:posOffset>
                </wp:positionH>
                <wp:positionV relativeFrom="page">
                  <wp:posOffset>9056370</wp:posOffset>
                </wp:positionV>
                <wp:extent cx="5916258" cy="504265"/>
                <wp:effectExtent l="0" t="0" r="0" b="0"/>
                <wp:wrapThrough wrapText="bothSides">
                  <wp:wrapPolygon edited="0">
                    <wp:start x="232" y="544"/>
                    <wp:lineTo x="232" y="20675"/>
                    <wp:lineTo x="21331" y="20675"/>
                    <wp:lineTo x="21331" y="544"/>
                    <wp:lineTo x="232" y="544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6258" cy="50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956C3" w14:textId="77C1F060" w:rsidR="00C875D9" w:rsidRPr="003E29B9" w:rsidRDefault="00C875D9" w:rsidP="008106D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E29B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For</w:t>
                            </w:r>
                            <w:r w:rsidR="008857DC" w:rsidRPr="008857DC">
                              <w:t xml:space="preserve"> </w:t>
                            </w:r>
                            <w:r w:rsidR="008857DC" w:rsidRPr="008857D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Participant's rights questions, contact 1-866-680-2906.</w:t>
                            </w:r>
                            <w:r w:rsidR="008857D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</w:t>
                            </w:r>
                            <w:r w:rsidRPr="003E29B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general information regarding questions, concerns, or complaints about research related injury or the rights of research participants, please call 650-723-5244 or toll free 1-866-680-2906 or write to the Administrative Panel on Human Subjects in Medical Research, Administrative Panels Office, Stanford University, Stanford CA 94305-5401.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8B96E" id="Text Box 14" o:spid="_x0000_s1046" type="#_x0000_t202" style="position:absolute;margin-left:40.25pt;margin-top:713.1pt;width:465.85pt;height:39.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" filled="f" stroked="f">
                <v:textbox>
                  <w:txbxContent>
                    <w:p w14:paraId="5F4956C3" w14:textId="77C1F060" w:rsidR="00C875D9" w:rsidRPr="003E29B9" w:rsidRDefault="00C875D9" w:rsidP="008106D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E29B9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For</w:t>
                      </w:r>
                      <w:r w:rsidR="008857DC" w:rsidRPr="008857DC">
                        <w:t xml:space="preserve"> </w:t>
                      </w:r>
                      <w:r w:rsidR="008857DC" w:rsidRPr="008857DC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Participant's rights questions, contact 1-866-680-2906.</w:t>
                      </w:r>
                      <w:r w:rsidR="008857DC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For</w:t>
                      </w:r>
                      <w:r w:rsidRPr="003E29B9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general information regarding questions, concerns, or complaints about research related injury or the rights of research participants, please call 650-723-5244 or toll free 1-866-680-2906 or write to the Administrative Panel on Human Subjects in Medical Research, Administrative Panels Office, Stanford University, Stanford CA 94305-5401.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E29B9">
        <w:rPr>
          <w:noProof/>
        </w:rPr>
        <w:drawing>
          <wp:anchor distT="0" distB="0" distL="114300" distR="114300" simplePos="0" relativeHeight="251680768" behindDoc="0" locked="0" layoutInCell="1" allowOverlap="1" wp14:anchorId="34AEDAA3" wp14:editId="4CA19C2D">
            <wp:simplePos x="0" y="0"/>
            <wp:positionH relativeFrom="page">
              <wp:posOffset>482600</wp:posOffset>
            </wp:positionH>
            <wp:positionV relativeFrom="page">
              <wp:posOffset>6540500</wp:posOffset>
            </wp:positionV>
            <wp:extent cx="2362200" cy="1566545"/>
            <wp:effectExtent l="0" t="0" r="0" b="8255"/>
            <wp:wrapThrough wrapText="bothSides">
              <wp:wrapPolygon edited="0">
                <wp:start x="0" y="0"/>
                <wp:lineTo x="0" y="21364"/>
                <wp:lineTo x="21368" y="21364"/>
                <wp:lineTo x="21368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_with_veggies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9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2BE0C3" wp14:editId="3F298A64">
                <wp:simplePos x="0" y="0"/>
                <wp:positionH relativeFrom="page">
                  <wp:posOffset>457200</wp:posOffset>
                </wp:positionH>
                <wp:positionV relativeFrom="page">
                  <wp:posOffset>9055100</wp:posOffset>
                </wp:positionV>
                <wp:extent cx="6858000" cy="543560"/>
                <wp:effectExtent l="0" t="0" r="0" b="0"/>
                <wp:wrapThrough wrapText="bothSides">
                  <wp:wrapPolygon edited="0">
                    <wp:start x="0" y="0"/>
                    <wp:lineTo x="0" y="20187"/>
                    <wp:lineTo x="21520" y="20187"/>
                    <wp:lineTo x="2152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435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72C32" id="Rectangle 3" o:spid="_x0000_s1026" style="position:absolute;margin-left:36pt;margin-top:713pt;width:540pt;height:42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" fillcolor="#80b606 [3204]" stroked="f" strokeweight="2pt">
                <w10:wrap type="through" anchorx="page" anchory="page"/>
              </v:rect>
            </w:pict>
          </mc:Fallback>
        </mc:AlternateContent>
      </w:r>
      <w:r w:rsidR="009760F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A1DDE0" wp14:editId="1268F674">
                <wp:simplePos x="0" y="0"/>
                <wp:positionH relativeFrom="page">
                  <wp:posOffset>596900</wp:posOffset>
                </wp:positionH>
                <wp:positionV relativeFrom="page">
                  <wp:posOffset>508000</wp:posOffset>
                </wp:positionV>
                <wp:extent cx="6654800" cy="1803400"/>
                <wp:effectExtent l="0" t="0" r="0" b="0"/>
                <wp:wrapThrough wrapText="bothSides">
                  <wp:wrapPolygon edited="0">
                    <wp:start x="82" y="0"/>
                    <wp:lineTo x="82" y="21296"/>
                    <wp:lineTo x="21435" y="21296"/>
                    <wp:lineTo x="21435" y="0"/>
                    <wp:lineTo x="82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8C653" w14:textId="77777777" w:rsidR="00C875D9" w:rsidRPr="008106D1" w:rsidRDefault="00C875D9" w:rsidP="009760F6">
                            <w:pPr>
                              <w:pStyle w:val="Title"/>
                              <w:spacing w:line="300" w:lineRule="auto"/>
                              <w:rPr>
                                <w:rFonts w:asciiTheme="minorHAnsi" w:hAnsiTheme="minorHAnsi" w:cs="Tahoma"/>
                                <w:sz w:val="72"/>
                                <w:szCs w:val="72"/>
                              </w:rPr>
                            </w:pPr>
                            <w:r w:rsidRPr="008106D1">
                              <w:rPr>
                                <w:rFonts w:asciiTheme="minorHAnsi" w:hAnsiTheme="minorHAnsi" w:cs="Tahoma"/>
                                <w:sz w:val="72"/>
                                <w:szCs w:val="72"/>
                              </w:rPr>
                              <w:t xml:space="preserve">Have you been concerned about your child’s growth?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1DDE0" id="Text Box 5" o:spid="_x0000_s1047" type="#_x0000_t202" style="position:absolute;margin-left:47pt;margin-top:40pt;width:524pt;height:14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" filled="f" stroked="f">
                <v:textbox inset=",,,0">
                  <w:txbxContent>
                    <w:p w14:paraId="5B38C653" w14:textId="77777777" w:rsidR="00C875D9" w:rsidRPr="008106D1" w:rsidRDefault="00C875D9" w:rsidP="009760F6">
                      <w:pPr>
                        <w:pStyle w:val="Title"/>
                        <w:spacing w:line="300" w:lineRule="auto"/>
                        <w:rPr>
                          <w:rFonts w:asciiTheme="minorHAnsi" w:hAnsiTheme="minorHAnsi" w:cs="Tahoma"/>
                          <w:sz w:val="72"/>
                          <w:szCs w:val="72"/>
                        </w:rPr>
                      </w:pPr>
                      <w:r w:rsidRPr="008106D1">
                        <w:rPr>
                          <w:rFonts w:asciiTheme="minorHAnsi" w:hAnsiTheme="minorHAnsi" w:cs="Tahoma"/>
                          <w:sz w:val="72"/>
                          <w:szCs w:val="72"/>
                        </w:rPr>
                        <w:t xml:space="preserve">Have you been concerned about your child’s growth?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A722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548BD6" wp14:editId="5602D140">
                <wp:simplePos x="0" y="0"/>
                <wp:positionH relativeFrom="page">
                  <wp:posOffset>469900</wp:posOffset>
                </wp:positionH>
                <wp:positionV relativeFrom="page">
                  <wp:posOffset>469900</wp:posOffset>
                </wp:positionV>
                <wp:extent cx="6858000" cy="1435100"/>
                <wp:effectExtent l="0" t="0" r="0" b="12700"/>
                <wp:wrapThrough wrapText="bothSides">
                  <wp:wrapPolygon edited="0">
                    <wp:start x="0" y="0"/>
                    <wp:lineTo x="0" y="21409"/>
                    <wp:lineTo x="21520" y="21409"/>
                    <wp:lineTo x="2152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4351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5E108" id="Rectangle 2" o:spid="_x0000_s1026" style="position:absolute;margin-left:37pt;margin-top:37pt;width:540pt;height:11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" fillcolor="#80b606 [3204]" stroked="f" strokeweight="2pt">
                <w10:wrap type="through" anchorx="page" anchory="page"/>
              </v:rect>
            </w:pict>
          </mc:Fallback>
        </mc:AlternateContent>
      </w:r>
    </w:p>
    <w:sectPr w:rsidR="00D34EA4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4D6B95"/>
    <w:multiLevelType w:val="hybridMultilevel"/>
    <w:tmpl w:val="1B4C8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hideSpellingErrors/>
  <w:hideGrammaticalErrors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5A7229"/>
    <w:rsid w:val="0002615A"/>
    <w:rsid w:val="00031F09"/>
    <w:rsid w:val="00080C7B"/>
    <w:rsid w:val="000F434C"/>
    <w:rsid w:val="00133D2D"/>
    <w:rsid w:val="00146A5F"/>
    <w:rsid w:val="001634B7"/>
    <w:rsid w:val="00223A0A"/>
    <w:rsid w:val="002F6ED3"/>
    <w:rsid w:val="0033152C"/>
    <w:rsid w:val="00331FC6"/>
    <w:rsid w:val="0038421C"/>
    <w:rsid w:val="003B3441"/>
    <w:rsid w:val="003E29B9"/>
    <w:rsid w:val="004D7FB5"/>
    <w:rsid w:val="00542FAF"/>
    <w:rsid w:val="005A7229"/>
    <w:rsid w:val="005D6457"/>
    <w:rsid w:val="0065585D"/>
    <w:rsid w:val="00674719"/>
    <w:rsid w:val="006A111E"/>
    <w:rsid w:val="00717C6F"/>
    <w:rsid w:val="00732E16"/>
    <w:rsid w:val="008106D1"/>
    <w:rsid w:val="00816385"/>
    <w:rsid w:val="008857DC"/>
    <w:rsid w:val="00917903"/>
    <w:rsid w:val="009570B6"/>
    <w:rsid w:val="009760F6"/>
    <w:rsid w:val="00983FF6"/>
    <w:rsid w:val="00AC0420"/>
    <w:rsid w:val="00BA3340"/>
    <w:rsid w:val="00BD34F5"/>
    <w:rsid w:val="00C167C9"/>
    <w:rsid w:val="00C269DA"/>
    <w:rsid w:val="00C440BE"/>
    <w:rsid w:val="00C875D9"/>
    <w:rsid w:val="00D278C6"/>
    <w:rsid w:val="00D34EA4"/>
    <w:rsid w:val="00D97702"/>
    <w:rsid w:val="00DE5458"/>
    <w:rsid w:val="00E2341A"/>
    <w:rsid w:val="00E9776E"/>
    <w:rsid w:val="00FA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296C28"/>
  <w14:defaultImageDpi w14:val="300"/>
  <w15:docId w15:val="{D414F19A-9AE8-6D44-8A48-EAA01C996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80B606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80B606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80B606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80B606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5A7229"/>
    <w:rPr>
      <w:color w:val="00B0F0" w:themeColor="hyperlink"/>
      <w:u w:val="single"/>
    </w:rPr>
  </w:style>
  <w:style w:type="paragraph" w:styleId="ListParagraph">
    <w:name w:val="List Paragraph"/>
    <w:basedOn w:val="Normal"/>
    <w:uiPriority w:val="34"/>
    <w:unhideWhenUsed/>
    <w:rsid w:val="00C875D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634B7"/>
    <w:rPr>
      <w:color w:val="0070C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34B7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7D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7DC"/>
    <w:rPr>
      <w:rFonts w:ascii="Times New Roman" w:hAnsi="Times New Roman" w:cs="Times New Roman"/>
      <w:color w:val="262626" w:themeColor="text1" w:themeTint="D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Sale%20Flyer.dotx" TargetMode="External"/></Relationships>
</file>

<file path=word/theme/theme1.xml><?xml version="1.0" encoding="utf-8"?>
<a:theme xmlns:a="http://schemas.openxmlformats.org/drawingml/2006/main" name="Summer">
  <a:themeElements>
    <a:clrScheme name="Genesis">
      <a:dk1>
        <a:sysClr val="windowText" lastClr="000000"/>
      </a:dk1>
      <a:lt1>
        <a:sysClr val="window" lastClr="FFFFFF"/>
      </a:lt1>
      <a:dk2>
        <a:srgbClr val="465466"/>
      </a:dk2>
      <a:lt2>
        <a:srgbClr val="BBD7F8"/>
      </a:lt2>
      <a:accent1>
        <a:srgbClr val="80B606"/>
      </a:accent1>
      <a:accent2>
        <a:srgbClr val="E29F1D"/>
      </a:accent2>
      <a:accent3>
        <a:srgbClr val="2397E2"/>
      </a:accent3>
      <a:accent4>
        <a:srgbClr val="35ACA2"/>
      </a:accent4>
      <a:accent5>
        <a:srgbClr val="5430BB"/>
      </a:accent5>
      <a:accent6>
        <a:srgbClr val="8D34E0"/>
      </a:accent6>
      <a:hlink>
        <a:srgbClr val="00B0F0"/>
      </a:hlink>
      <a:folHlink>
        <a:srgbClr val="0070C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Macintosh%20HD:Applications:Microsoft%20Office%202011:Office:Media:Templates:Publishing%20Layout%20View:Flyers:Sale%20Flyer.dotx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Vierhile</dc:creator>
  <cp:keywords/>
  <dc:description/>
  <cp:lastModifiedBy>Eliza Van Wye</cp:lastModifiedBy>
  <cp:revision>2</cp:revision>
  <dcterms:created xsi:type="dcterms:W3CDTF">2020-11-17T17:07:00Z</dcterms:created>
  <dcterms:modified xsi:type="dcterms:W3CDTF">2020-11-17T17:07:00Z</dcterms:modified>
  <cp:category/>
</cp:coreProperties>
</file>